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E6670F" w14:textId="1DE5379F" w:rsidR="00B317B6" w:rsidRPr="00401B7B" w:rsidRDefault="00401B7B" w:rsidP="00B317B6">
      <w:pPr>
        <w:pStyle w:val="Eventname"/>
        <w:rPr>
          <w:color w:val="C00000"/>
        </w:rPr>
      </w:pPr>
      <w:r w:rsidRPr="00401B7B">
        <w:rPr>
          <w:color w:val="C00000"/>
          <w:sz w:val="32"/>
          <w:szCs w:val="32"/>
        </w:rPr>
        <w:t>Please COme and Join Us for our</w:t>
      </w:r>
      <w:r w:rsidRPr="00401B7B">
        <w:rPr>
          <w:color w:val="C00000"/>
        </w:rPr>
        <w:t xml:space="preserve"> annual AAUW </w:t>
      </w:r>
      <w:r w:rsidRPr="00401B7B">
        <w:rPr>
          <w:rFonts w:ascii="Algerian" w:hAnsi="Algerian"/>
          <w:color w:val="C00000"/>
        </w:rPr>
        <w:t>reciprocity brunch</w:t>
      </w:r>
    </w:p>
    <w:p w14:paraId="4F0C5ED3" w14:textId="6A10C152" w:rsidR="00186B74" w:rsidRPr="00401B7B" w:rsidRDefault="00401B7B" w:rsidP="000840C8">
      <w:pPr>
        <w:pStyle w:val="Details"/>
        <w:rPr>
          <w:color w:val="C00000"/>
        </w:rPr>
      </w:pPr>
      <w:r w:rsidRPr="00401B7B">
        <w:rPr>
          <w:color w:val="C00000"/>
        </w:rPr>
        <w:t>December 7</w:t>
      </w:r>
      <w:r w:rsidRPr="00401B7B">
        <w:rPr>
          <w:color w:val="C00000"/>
          <w:vertAlign w:val="superscript"/>
        </w:rPr>
        <w:t>th</w:t>
      </w:r>
      <w:r w:rsidRPr="00401B7B">
        <w:rPr>
          <w:color w:val="C00000"/>
        </w:rPr>
        <w:t>: 9:30am-11am</w:t>
      </w:r>
    </w:p>
    <w:p w14:paraId="2FD31221" w14:textId="192B1EB4" w:rsidR="00401B7B" w:rsidRPr="00401B7B" w:rsidRDefault="00401B7B" w:rsidP="00401B7B">
      <w:pPr>
        <w:pStyle w:val="Details"/>
        <w:rPr>
          <w:color w:val="C00000"/>
        </w:rPr>
      </w:pPr>
      <w:r w:rsidRPr="00401B7B">
        <w:rPr>
          <w:color w:val="C00000"/>
        </w:rPr>
        <w:t>With Special Guests</w:t>
      </w:r>
      <w:r>
        <w:rPr>
          <w:color w:val="C00000"/>
        </w:rPr>
        <w:t xml:space="preserve"> the North High School Choir </w:t>
      </w:r>
    </w:p>
    <w:p w14:paraId="289E9D38" w14:textId="6F840CFF" w:rsidR="00822EFB" w:rsidRPr="00401B7B" w:rsidRDefault="00401B7B" w:rsidP="00401B7B">
      <w:pPr>
        <w:pStyle w:val="Details"/>
        <w:spacing w:before="0" w:after="0" w:line="240" w:lineRule="auto"/>
        <w:rPr>
          <w:color w:val="C00000"/>
        </w:rPr>
      </w:pPr>
      <w:r w:rsidRPr="00401B7B">
        <w:rPr>
          <w:color w:val="C00000"/>
        </w:rPr>
        <w:t>The Hilton Garden Inn</w:t>
      </w:r>
      <w:r w:rsidR="004A3B6B" w:rsidRPr="00401B7B">
        <w:rPr>
          <w:color w:val="C00000"/>
        </w:rPr>
        <w:br/>
      </w:r>
      <w:r w:rsidRPr="00401B7B">
        <w:rPr>
          <w:color w:val="C00000"/>
        </w:rPr>
        <w:t>959 Middle Road</w:t>
      </w:r>
    </w:p>
    <w:p w14:paraId="1321D8CA" w14:textId="3B363ED9" w:rsidR="00401B7B" w:rsidRDefault="00401B7B" w:rsidP="00401B7B">
      <w:pPr>
        <w:pStyle w:val="Details"/>
        <w:spacing w:before="0" w:after="0" w:line="240" w:lineRule="auto"/>
      </w:pPr>
      <w:r w:rsidRPr="00401B7B">
        <w:rPr>
          <w:color w:val="C00000"/>
        </w:rPr>
        <w:t>Bettendorf</w:t>
      </w:r>
    </w:p>
    <w:p w14:paraId="68023BA4" w14:textId="31B3F60A" w:rsidR="00186B74" w:rsidRPr="00401B7B" w:rsidRDefault="00401B7B">
      <w:pPr>
        <w:rPr>
          <w:b/>
          <w:bCs/>
        </w:rPr>
      </w:pPr>
      <w:r w:rsidRPr="00401B7B">
        <w:rPr>
          <w:rStyle w:val="PlaceholderText"/>
          <w:b/>
          <w:bCs/>
          <w:color w:val="auto"/>
        </w:rPr>
        <w:t>Contact Marielle prior to November 15</w:t>
      </w:r>
      <w:r w:rsidRPr="00401B7B">
        <w:rPr>
          <w:rStyle w:val="PlaceholderText"/>
          <w:b/>
          <w:bCs/>
          <w:color w:val="auto"/>
          <w:vertAlign w:val="superscript"/>
        </w:rPr>
        <w:t>th</w:t>
      </w:r>
      <w:r w:rsidRPr="00401B7B">
        <w:rPr>
          <w:rStyle w:val="PlaceholderText"/>
          <w:b/>
          <w:bCs/>
          <w:color w:val="auto"/>
        </w:rPr>
        <w:t xml:space="preserve"> to RSVP at 309-644-0282.  Checks </w:t>
      </w:r>
      <w:r>
        <w:rPr>
          <w:rStyle w:val="PlaceholderText"/>
          <w:b/>
          <w:bCs/>
          <w:color w:val="auto"/>
        </w:rPr>
        <w:t xml:space="preserve">for $20 </w:t>
      </w:r>
      <w:r w:rsidRPr="00401B7B">
        <w:rPr>
          <w:rStyle w:val="PlaceholderText"/>
          <w:b/>
          <w:bCs/>
          <w:color w:val="auto"/>
        </w:rPr>
        <w:t xml:space="preserve">payable to the AAUW sent to Marielle </w:t>
      </w:r>
      <w:proofErr w:type="spellStart"/>
      <w:r w:rsidRPr="00401B7B">
        <w:rPr>
          <w:rStyle w:val="PlaceholderText"/>
          <w:b/>
          <w:bCs/>
          <w:color w:val="auto"/>
        </w:rPr>
        <w:t>Sweborg</w:t>
      </w:r>
      <w:proofErr w:type="spellEnd"/>
      <w:r w:rsidRPr="00401B7B">
        <w:rPr>
          <w:rStyle w:val="PlaceholderText"/>
          <w:b/>
          <w:bCs/>
          <w:color w:val="auto"/>
        </w:rPr>
        <w:t>, 3384 East Kimber</w:t>
      </w:r>
      <w:r>
        <w:rPr>
          <w:rStyle w:val="PlaceholderText"/>
          <w:b/>
          <w:bCs/>
          <w:color w:val="auto"/>
        </w:rPr>
        <w:t>ly</w:t>
      </w:r>
      <w:r w:rsidRPr="00401B7B">
        <w:rPr>
          <w:rStyle w:val="PlaceholderText"/>
          <w:b/>
          <w:bCs/>
          <w:color w:val="auto"/>
        </w:rPr>
        <w:t xml:space="preserve"> Road, Davenport, Iowa 52807</w:t>
      </w:r>
    </w:p>
    <w:sectPr w:rsidR="00186B74" w:rsidRPr="00401B7B">
      <w:headerReference w:type="default" r:id="rId10"/>
      <w:pgSz w:w="12240" w:h="15840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3B683B" w14:textId="77777777" w:rsidR="00CA6E1B" w:rsidRDefault="00CA6E1B">
      <w:pPr>
        <w:spacing w:after="0" w:line="240" w:lineRule="auto"/>
      </w:pPr>
      <w:r>
        <w:separator/>
      </w:r>
    </w:p>
  </w:endnote>
  <w:endnote w:type="continuationSeparator" w:id="0">
    <w:p w14:paraId="77E51888" w14:textId="77777777" w:rsidR="00CA6E1B" w:rsidRDefault="00CA6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E7CE3" w14:textId="77777777" w:rsidR="00CA6E1B" w:rsidRDefault="00CA6E1B">
      <w:pPr>
        <w:spacing w:after="0" w:line="240" w:lineRule="auto"/>
      </w:pPr>
      <w:r>
        <w:separator/>
      </w:r>
    </w:p>
  </w:footnote>
  <w:footnote w:type="continuationSeparator" w:id="0">
    <w:p w14:paraId="34E8E9A0" w14:textId="77777777" w:rsidR="00CA6E1B" w:rsidRDefault="00CA6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93F48" w14:textId="77777777" w:rsidR="00B829B7" w:rsidRDefault="00B829B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3DEA12" wp14:editId="5349683D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ectangl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73A3F0F9" id="Rectangle 5" o:spid="_x0000_s1026" alt="&quot;&quot;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" stroked="f" strokeweight="1pt">
              <v:fill r:id="rId2" o:title="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596450193">
    <w:abstractNumId w:val="9"/>
  </w:num>
  <w:num w:numId="2" w16cid:durableId="462189983">
    <w:abstractNumId w:val="7"/>
  </w:num>
  <w:num w:numId="3" w16cid:durableId="2091391820">
    <w:abstractNumId w:val="6"/>
  </w:num>
  <w:num w:numId="4" w16cid:durableId="1458598851">
    <w:abstractNumId w:val="5"/>
  </w:num>
  <w:num w:numId="5" w16cid:durableId="303893250">
    <w:abstractNumId w:val="4"/>
  </w:num>
  <w:num w:numId="6" w16cid:durableId="1915889861">
    <w:abstractNumId w:val="8"/>
  </w:num>
  <w:num w:numId="7" w16cid:durableId="1297831500">
    <w:abstractNumId w:val="3"/>
  </w:num>
  <w:num w:numId="8" w16cid:durableId="1826822057">
    <w:abstractNumId w:val="2"/>
  </w:num>
  <w:num w:numId="9" w16cid:durableId="1623655517">
    <w:abstractNumId w:val="1"/>
  </w:num>
  <w:num w:numId="10" w16cid:durableId="1741125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1B7B"/>
    <w:rsid w:val="00034DA8"/>
    <w:rsid w:val="00043851"/>
    <w:rsid w:val="00045A98"/>
    <w:rsid w:val="00047910"/>
    <w:rsid w:val="000840C8"/>
    <w:rsid w:val="00167FD0"/>
    <w:rsid w:val="001718F0"/>
    <w:rsid w:val="00186B74"/>
    <w:rsid w:val="001909F4"/>
    <w:rsid w:val="001E1A06"/>
    <w:rsid w:val="002131DA"/>
    <w:rsid w:val="00236A78"/>
    <w:rsid w:val="002A2950"/>
    <w:rsid w:val="003066E4"/>
    <w:rsid w:val="00393705"/>
    <w:rsid w:val="003A6F91"/>
    <w:rsid w:val="00401B7B"/>
    <w:rsid w:val="0043367F"/>
    <w:rsid w:val="00470D72"/>
    <w:rsid w:val="004A3B6B"/>
    <w:rsid w:val="004B31B3"/>
    <w:rsid w:val="005077FD"/>
    <w:rsid w:val="0051185A"/>
    <w:rsid w:val="0057473F"/>
    <w:rsid w:val="00586B6C"/>
    <w:rsid w:val="005A21C7"/>
    <w:rsid w:val="005D1868"/>
    <w:rsid w:val="006021E9"/>
    <w:rsid w:val="0068636E"/>
    <w:rsid w:val="006C0945"/>
    <w:rsid w:val="00732C69"/>
    <w:rsid w:val="00773B95"/>
    <w:rsid w:val="00793212"/>
    <w:rsid w:val="007C38AE"/>
    <w:rsid w:val="00807ED9"/>
    <w:rsid w:val="008152E0"/>
    <w:rsid w:val="00822EFB"/>
    <w:rsid w:val="00925C51"/>
    <w:rsid w:val="009836C9"/>
    <w:rsid w:val="009A4F52"/>
    <w:rsid w:val="009D7FDE"/>
    <w:rsid w:val="00A43494"/>
    <w:rsid w:val="00A91437"/>
    <w:rsid w:val="00B27B1F"/>
    <w:rsid w:val="00B317B6"/>
    <w:rsid w:val="00B3501C"/>
    <w:rsid w:val="00B5160D"/>
    <w:rsid w:val="00B829B7"/>
    <w:rsid w:val="00B90975"/>
    <w:rsid w:val="00BB1472"/>
    <w:rsid w:val="00C16C00"/>
    <w:rsid w:val="00C17F6B"/>
    <w:rsid w:val="00CA25DE"/>
    <w:rsid w:val="00CA6E1B"/>
    <w:rsid w:val="00CC422A"/>
    <w:rsid w:val="00D31214"/>
    <w:rsid w:val="00DC1DB0"/>
    <w:rsid w:val="00DD7280"/>
    <w:rsid w:val="00E570A7"/>
    <w:rsid w:val="00EB3A17"/>
    <w:rsid w:val="00ED636F"/>
    <w:rsid w:val="00EE1B58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61169A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Details">
    <w:name w:val="Details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Eventname">
    <w:name w:val="Event name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Organizationname">
    <w:name w:val="Organization name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styleId="GridTable1Light">
    <w:name w:val="Grid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3">
    <w:name w:val="Grid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5Dark">
    <w:name w:val="Grid Table 5 Dark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styleId="Hashtag">
    <w:name w:val="Hashtag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2">
    <w:name w:val="List Table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3">
    <w:name w:val="List Table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5Dark">
    <w:name w:val="List Table 5 Dark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styleId="PlainTable1">
    <w:name w:val="Plain Table 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styleId="SmartHyperlink">
    <w:name w:val="Smart Hyperlink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styleId="UnresolvedMention">
    <w:name w:val="Unresolved Mention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tinsman\AppData\Roaming\Microsoft\Templates\Holiday%20event%20flyer%20(with%20green%20tree).dotx" TargetMode="External"/></Relationship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56E7171-0637-4597-A0E0-B2EF442C4D9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D844D05-F24F-4AD7-911D-27FC5B348B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F6E5CE66-9277-40FE-BA38-03C7025ABF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Holiday event flyer (with green tree)</Template>
  <TotalTime>0</TotalTime>
  <Pages>1</Pages>
  <Words>53</Words>
  <Characters>308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2024-11-05T22:43:00Z</dcterms:created>
  <dcterms:modified xsi:type="dcterms:W3CDTF">2024-11-05T22:43:00Z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